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35D" w:rsidRDefault="008D235D"/>
    <w:p w:rsidR="00E9285D" w:rsidRDefault="00E9285D">
      <w:pPr>
        <w:rPr>
          <w:rFonts w:ascii="Open Sans" w:hAnsi="Open Sans" w:cs="Open Sans"/>
          <w:sz w:val="36"/>
          <w:szCs w:val="36"/>
        </w:rPr>
      </w:pPr>
      <w:r w:rsidRPr="00E9285D">
        <w:rPr>
          <w:rFonts w:ascii="Open Sans" w:hAnsi="Open Sans" w:cs="Open Sans"/>
          <w:sz w:val="36"/>
          <w:szCs w:val="36"/>
        </w:rPr>
        <w:t>Think like a Writer</w:t>
      </w:r>
    </w:p>
    <w:p w:rsidR="00E9285D" w:rsidRDefault="00E9285D">
      <w:pPr>
        <w:rPr>
          <w:rFonts w:ascii="Open Sans" w:hAnsi="Open Sans" w:cs="Open Sans"/>
          <w:sz w:val="36"/>
          <w:szCs w:val="36"/>
        </w:rPr>
      </w:pPr>
    </w:p>
    <w:p w:rsidR="00E9285D" w:rsidRDefault="004B691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Build a noun phrase</w:t>
      </w:r>
      <w:r w:rsidR="00E9285D">
        <w:rPr>
          <w:rFonts w:ascii="Open Sans" w:hAnsi="Open Sans" w:cs="Open Sans"/>
          <w:sz w:val="28"/>
          <w:szCs w:val="28"/>
        </w:rPr>
        <w:t>:</w:t>
      </w:r>
    </w:p>
    <w:p w:rsidR="00E9285D" w:rsidRDefault="00E9285D">
      <w:pPr>
        <w:rPr>
          <w:rFonts w:ascii="Open Sans" w:hAnsi="Open Sans" w:cs="Open Sans"/>
          <w:sz w:val="28"/>
          <w:szCs w:val="28"/>
        </w:rPr>
      </w:pPr>
    </w:p>
    <w:p w:rsidR="00DB491A" w:rsidRDefault="004B6912" w:rsidP="00E9285D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Choose a thought provoking image from the internet, this could be a famous painting, a picture from the news or an historical photo.</w:t>
      </w:r>
    </w:p>
    <w:p w:rsidR="00DB491A" w:rsidRDefault="00DB491A" w:rsidP="00DB491A">
      <w:pPr>
        <w:pStyle w:val="ListParagraph"/>
        <w:rPr>
          <w:rFonts w:ascii="Open Sans" w:hAnsi="Open Sans" w:cs="Open Sans"/>
          <w:sz w:val="28"/>
          <w:szCs w:val="28"/>
        </w:rPr>
      </w:pPr>
    </w:p>
    <w:p w:rsidR="004B6912" w:rsidRDefault="004B6912" w:rsidP="00E9285D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Choose </w:t>
      </w:r>
      <w:r w:rsidR="00710FE0">
        <w:rPr>
          <w:rFonts w:ascii="Open Sans" w:hAnsi="Open Sans" w:cs="Open Sans"/>
          <w:sz w:val="28"/>
          <w:szCs w:val="28"/>
        </w:rPr>
        <w:t>five</w:t>
      </w:r>
      <w:r>
        <w:rPr>
          <w:rFonts w:ascii="Open Sans" w:hAnsi="Open Sans" w:cs="Open Sans"/>
          <w:sz w:val="28"/>
          <w:szCs w:val="28"/>
        </w:rPr>
        <w:t xml:space="preserve"> brick colours that will represent </w:t>
      </w:r>
      <w:r w:rsidR="0055163F">
        <w:rPr>
          <w:rFonts w:ascii="Open Sans" w:hAnsi="Open Sans" w:cs="Open Sans"/>
          <w:sz w:val="28"/>
          <w:szCs w:val="28"/>
        </w:rPr>
        <w:t>the different parts of the sentence</w:t>
      </w:r>
      <w:r>
        <w:rPr>
          <w:rFonts w:ascii="Open Sans" w:hAnsi="Open Sans" w:cs="Open Sans"/>
          <w:sz w:val="28"/>
          <w:szCs w:val="28"/>
        </w:rPr>
        <w:t xml:space="preserve">: </w:t>
      </w:r>
    </w:p>
    <w:p w:rsidR="004B6912" w:rsidRDefault="004B6912" w:rsidP="004B6912">
      <w:pPr>
        <w:ind w:left="720"/>
        <w:rPr>
          <w:rFonts w:ascii="Open Sans" w:hAnsi="Open Sans" w:cs="Open Sans"/>
          <w:sz w:val="28"/>
          <w:szCs w:val="28"/>
        </w:rPr>
      </w:pPr>
      <w:r w:rsidRPr="004B6912">
        <w:rPr>
          <w:rFonts w:ascii="Open Sans" w:hAnsi="Open Sans" w:cs="Open Sans"/>
          <w:sz w:val="28"/>
          <w:szCs w:val="28"/>
        </w:rPr>
        <w:t>Determiners</w:t>
      </w:r>
      <w:r>
        <w:rPr>
          <w:rFonts w:ascii="Open Sans" w:hAnsi="Open Sans" w:cs="Open Sans"/>
          <w:sz w:val="28"/>
          <w:szCs w:val="28"/>
        </w:rPr>
        <w:t xml:space="preserve"> e.g. the, those, yours, some</w:t>
      </w:r>
    </w:p>
    <w:p w:rsidR="00710FE0" w:rsidRDefault="004B6912" w:rsidP="004B691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</w:t>
      </w:r>
      <w:r w:rsidR="00710FE0">
        <w:rPr>
          <w:rFonts w:ascii="Open Sans" w:hAnsi="Open Sans" w:cs="Open Sans"/>
          <w:sz w:val="28"/>
          <w:szCs w:val="28"/>
        </w:rPr>
        <w:t xml:space="preserve"> Noun e.g. car, Tom, cat</w:t>
      </w:r>
    </w:p>
    <w:p w:rsidR="004B6912" w:rsidRDefault="00710FE0" w:rsidP="004B691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</w:t>
      </w:r>
      <w:r w:rsidR="004B6912">
        <w:rPr>
          <w:rFonts w:ascii="Open Sans" w:hAnsi="Open Sans" w:cs="Open Sans"/>
          <w:sz w:val="28"/>
          <w:szCs w:val="28"/>
        </w:rPr>
        <w:t xml:space="preserve"> A</w:t>
      </w:r>
      <w:r w:rsidR="004B6912" w:rsidRPr="004B6912">
        <w:rPr>
          <w:rFonts w:ascii="Open Sans" w:hAnsi="Open Sans" w:cs="Open Sans"/>
          <w:sz w:val="28"/>
          <w:szCs w:val="28"/>
        </w:rPr>
        <w:t xml:space="preserve">djectives </w:t>
      </w:r>
      <w:r w:rsidR="004B6912">
        <w:rPr>
          <w:rFonts w:ascii="Open Sans" w:hAnsi="Open Sans" w:cs="Open Sans"/>
          <w:sz w:val="28"/>
          <w:szCs w:val="28"/>
        </w:rPr>
        <w:t>e.g. smooth, tiny, smelly</w:t>
      </w:r>
    </w:p>
    <w:p w:rsidR="004B6912" w:rsidRDefault="004B6912" w:rsidP="004B691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P</w:t>
      </w:r>
      <w:r w:rsidRPr="004B6912">
        <w:rPr>
          <w:rFonts w:ascii="Open Sans" w:hAnsi="Open Sans" w:cs="Open Sans"/>
          <w:sz w:val="28"/>
          <w:szCs w:val="28"/>
        </w:rPr>
        <w:t>reposition</w:t>
      </w:r>
      <w:r w:rsidR="0055163F">
        <w:rPr>
          <w:rFonts w:ascii="Open Sans" w:hAnsi="Open Sans" w:cs="Open Sans"/>
          <w:sz w:val="28"/>
          <w:szCs w:val="28"/>
        </w:rPr>
        <w:t>al phrase</w:t>
      </w:r>
      <w:r w:rsidRPr="004B6912">
        <w:rPr>
          <w:rFonts w:ascii="Open Sans" w:hAnsi="Open Sans" w:cs="Open Sans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>e.g. above</w:t>
      </w:r>
      <w:r w:rsidR="0055163F">
        <w:rPr>
          <w:rFonts w:ascii="Open Sans" w:hAnsi="Open Sans" w:cs="Open Sans"/>
          <w:sz w:val="28"/>
          <w:szCs w:val="28"/>
        </w:rPr>
        <w:t xml:space="preserve"> the cliff</w:t>
      </w:r>
      <w:r>
        <w:rPr>
          <w:rFonts w:ascii="Open Sans" w:hAnsi="Open Sans" w:cs="Open Sans"/>
          <w:sz w:val="28"/>
          <w:szCs w:val="28"/>
        </w:rPr>
        <w:t>, next</w:t>
      </w:r>
      <w:r w:rsidR="0055163F">
        <w:rPr>
          <w:rFonts w:ascii="Open Sans" w:hAnsi="Open Sans" w:cs="Open Sans"/>
          <w:sz w:val="28"/>
          <w:szCs w:val="28"/>
        </w:rPr>
        <w:t xml:space="preserve"> to the chair</w:t>
      </w:r>
    </w:p>
    <w:p w:rsidR="00E9285D" w:rsidRDefault="004B6912" w:rsidP="004B691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A</w:t>
      </w:r>
      <w:r w:rsidRPr="004B6912">
        <w:rPr>
          <w:rFonts w:ascii="Open Sans" w:hAnsi="Open Sans" w:cs="Open Sans"/>
          <w:sz w:val="28"/>
          <w:szCs w:val="28"/>
        </w:rPr>
        <w:t>dverb</w:t>
      </w:r>
      <w:r w:rsidR="00710FE0">
        <w:rPr>
          <w:rFonts w:ascii="Open Sans" w:hAnsi="Open Sans" w:cs="Open Sans"/>
          <w:sz w:val="28"/>
          <w:szCs w:val="28"/>
        </w:rPr>
        <w:t>ial phrase</w:t>
      </w:r>
      <w:r>
        <w:rPr>
          <w:rFonts w:ascii="Open Sans" w:hAnsi="Open Sans" w:cs="Open Sans"/>
          <w:sz w:val="28"/>
          <w:szCs w:val="28"/>
        </w:rPr>
        <w:t xml:space="preserve"> e.g. </w:t>
      </w:r>
      <w:r w:rsidR="00710FE0">
        <w:rPr>
          <w:rFonts w:ascii="Open Sans" w:hAnsi="Open Sans" w:cs="Open Sans"/>
          <w:sz w:val="28"/>
          <w:szCs w:val="28"/>
        </w:rPr>
        <w:t xml:space="preserve">by the wooden gate, next </w:t>
      </w:r>
    </w:p>
    <w:p w:rsidR="004B6912" w:rsidRDefault="00710FE0" w:rsidP="004B6912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</w:t>
      </w:r>
    </w:p>
    <w:p w:rsidR="004B6912" w:rsidRPr="004B6912" w:rsidRDefault="004B6912" w:rsidP="004B6912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Ask the children to write five noun phrases about the picture you are using. </w:t>
      </w:r>
    </w:p>
    <w:p w:rsidR="004B6912" w:rsidRPr="00C856CC" w:rsidRDefault="00C856CC" w:rsidP="00C856CC">
      <w:pPr>
        <w:pStyle w:val="ListParagraph"/>
        <w:rPr>
          <w:rFonts w:ascii="Open Sans" w:hAnsi="Open Sans" w:cs="Open Sans"/>
          <w:sz w:val="28"/>
          <w:szCs w:val="28"/>
        </w:rPr>
      </w:pPr>
      <w:r w:rsidRPr="00C856CC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7A3091" wp14:editId="34A619DF">
                <wp:simplePos x="0" y="0"/>
                <wp:positionH relativeFrom="column">
                  <wp:posOffset>1614805</wp:posOffset>
                </wp:positionH>
                <wp:positionV relativeFrom="paragraph">
                  <wp:posOffset>60960</wp:posOffset>
                </wp:positionV>
                <wp:extent cx="1268095" cy="786765"/>
                <wp:effectExtent l="0" t="0" r="1905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(Noun)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A3091" id="Group 15" o:spid="_x0000_s1026" style="position:absolute;left:0;text-align:left;margin-left:127.15pt;margin-top:4.8pt;width:99.85pt;height:61.95pt;z-index:251665408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(Noun)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DF081B" wp14:editId="3F46ADE1">
                <wp:simplePos x="0" y="0"/>
                <wp:positionH relativeFrom="column">
                  <wp:posOffset>353695</wp:posOffset>
                </wp:positionH>
                <wp:positionV relativeFrom="paragraph">
                  <wp:posOffset>60960</wp:posOffset>
                </wp:positionV>
                <wp:extent cx="1254760" cy="779145"/>
                <wp:effectExtent l="0" t="0" r="254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C856CC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(</w:t>
                              </w:r>
                              <w:r w:rsidRPr="00C856CC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Determiner</w:t>
                              </w: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F081B" id="Group 12" o:spid="_x0000_s1029" style="position:absolute;left:0;text-align:left;margin-left:27.85pt;margin-top:4.8pt;width:98.8pt;height:61.35pt;z-index:251664384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">
                <v:shape id="Picture 13" o:spid="_x0000_s1030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">
                  <v:imagedata r:id="rId10" o:title=""/>
                </v:shape>
                <v:shape id="Text Box 14" o:spid="_x0000_s1031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<v:textbox>
                    <w:txbxContent>
                      <w:p w:rsidR="00C856CC" w:rsidRPr="00C856CC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(</w:t>
                        </w:r>
                        <w:r w:rsidRPr="00C856CC">
                          <w:rPr>
                            <w:rFonts w:ascii="Noteworthy Light" w:hAnsi="Noteworthy Light"/>
                            <w:b/>
                            <w:bCs/>
                          </w:rPr>
                          <w:t>Determiner</w:t>
                        </w: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292E35" wp14:editId="72DE7939">
                <wp:simplePos x="0" y="0"/>
                <wp:positionH relativeFrom="column">
                  <wp:posOffset>1614805</wp:posOffset>
                </wp:positionH>
                <wp:positionV relativeFrom="paragraph">
                  <wp:posOffset>1500505</wp:posOffset>
                </wp:positionV>
                <wp:extent cx="1268095" cy="786765"/>
                <wp:effectExtent l="0" t="0" r="1905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rainbow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92E35" id="Group 6" o:spid="_x0000_s1032" style="position:absolute;left:0;text-align:left;margin-left:127.15pt;margin-top:118.15pt;width:99.85pt;height:61.95pt;z-index:251662336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">
                <v:shape id="Picture 10" o:spid="_x0000_s1033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">
                  <v:imagedata r:id="rId8" o:title=""/>
                </v:shape>
                <v:shape id="Text Box 11" o:spid="_x0000_s1034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rainbow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0F9B87" wp14:editId="7BCE3E44">
                <wp:simplePos x="0" y="0"/>
                <wp:positionH relativeFrom="column">
                  <wp:posOffset>353695</wp:posOffset>
                </wp:positionH>
                <wp:positionV relativeFrom="paragraph">
                  <wp:posOffset>1500505</wp:posOffset>
                </wp:positionV>
                <wp:extent cx="1254760" cy="779145"/>
                <wp:effectExtent l="0" t="0" r="254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F9B87" id="Group 2" o:spid="_x0000_s1035" style="position:absolute;left:0;text-align:left;margin-left:27.85pt;margin-top:118.15pt;width:98.8pt;height:61.35pt;z-index:251661312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">
                <v:shape id="Picture 4" o:spid="_x0000_s1036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">
                  <v:imagedata r:id="rId10" o:title=""/>
                </v:shape>
                <v:shape id="Text Box 5" o:spid="_x0000_s1037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21CA95" wp14:editId="0B659A9C">
                <wp:simplePos x="0" y="0"/>
                <wp:positionH relativeFrom="column">
                  <wp:posOffset>368300</wp:posOffset>
                </wp:positionH>
                <wp:positionV relativeFrom="paragraph">
                  <wp:posOffset>719455</wp:posOffset>
                </wp:positionV>
                <wp:extent cx="1254760" cy="779145"/>
                <wp:effectExtent l="0" t="0" r="254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1CA95" id="Group 34" o:spid="_x0000_s1038" style="position:absolute;left:0;text-align:left;margin-left:29pt;margin-top:56.65pt;width:98.8pt;height:61.35pt;z-index:251658240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">
                <v:shape id="Picture 35" o:spid="_x0000_s1039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">
                  <v:imagedata r:id="rId10" o:title=""/>
                </v:shape>
                <v:shape id="Text Box 36" o:spid="_x0000_s1040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F36B11" wp14:editId="055F483E">
                <wp:simplePos x="0" y="0"/>
                <wp:positionH relativeFrom="column">
                  <wp:posOffset>1629410</wp:posOffset>
                </wp:positionH>
                <wp:positionV relativeFrom="paragraph">
                  <wp:posOffset>719455</wp:posOffset>
                </wp:positionV>
                <wp:extent cx="1268095" cy="786765"/>
                <wp:effectExtent l="0" t="0" r="1905" b="63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36B11" id="Group 37" o:spid="_x0000_s1041" style="position:absolute;left:0;text-align:left;margin-left:128.3pt;margin-top:56.65pt;width:99.85pt;height:61.95pt;z-index:251659264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">
                <v:shape id="Picture 38" o:spid="_x0000_s1042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">
                  <v:imagedata r:id="rId8" o:title=""/>
                </v:shape>
                <v:shape id="Text Box 39" o:spid="_x0000_s1043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6912" w:rsidRDefault="004B6912" w:rsidP="004B6912">
      <w:pPr>
        <w:rPr>
          <w:rFonts w:ascii="Open Sans" w:hAnsi="Open Sans" w:cs="Open Sans"/>
          <w:sz w:val="28"/>
          <w:szCs w:val="28"/>
        </w:rPr>
      </w:pPr>
    </w:p>
    <w:p w:rsidR="004B6912" w:rsidRDefault="004B6912" w:rsidP="004B6912">
      <w:pPr>
        <w:rPr>
          <w:rFonts w:ascii="Open Sans" w:hAnsi="Open Sans" w:cs="Open Sans"/>
          <w:sz w:val="28"/>
          <w:szCs w:val="28"/>
        </w:rPr>
      </w:pPr>
    </w:p>
    <w:p w:rsidR="004B6912" w:rsidRDefault="004B6912" w:rsidP="004B6912">
      <w:pPr>
        <w:rPr>
          <w:rFonts w:ascii="Open Sans" w:hAnsi="Open Sans" w:cs="Open Sans"/>
          <w:sz w:val="28"/>
          <w:szCs w:val="28"/>
        </w:rPr>
      </w:pPr>
    </w:p>
    <w:p w:rsidR="004B6912" w:rsidRDefault="004B6912" w:rsidP="004B6912">
      <w:pPr>
        <w:rPr>
          <w:rFonts w:ascii="Open Sans" w:hAnsi="Open Sans" w:cs="Open Sans"/>
          <w:sz w:val="28"/>
          <w:szCs w:val="28"/>
        </w:rPr>
      </w:pPr>
    </w:p>
    <w:p w:rsidR="004B6912" w:rsidRDefault="004B6912" w:rsidP="004B6912">
      <w:pPr>
        <w:rPr>
          <w:rFonts w:ascii="Open Sans" w:hAnsi="Open Sans" w:cs="Open Sans"/>
          <w:sz w:val="28"/>
          <w:szCs w:val="28"/>
        </w:rPr>
      </w:pPr>
    </w:p>
    <w:p w:rsidR="004B6912" w:rsidRPr="004B6912" w:rsidRDefault="004B6912" w:rsidP="004B6912">
      <w:pPr>
        <w:rPr>
          <w:rFonts w:ascii="Open Sans" w:hAnsi="Open Sans" w:cs="Open Sans"/>
          <w:sz w:val="28"/>
          <w:szCs w:val="28"/>
        </w:rPr>
      </w:pPr>
    </w:p>
    <w:p w:rsidR="00DB491A" w:rsidRPr="00DB491A" w:rsidRDefault="00DB491A" w:rsidP="00DB491A">
      <w:pPr>
        <w:rPr>
          <w:rFonts w:ascii="Open Sans" w:hAnsi="Open Sans" w:cs="Open Sans"/>
          <w:sz w:val="28"/>
          <w:szCs w:val="28"/>
        </w:rPr>
      </w:pPr>
    </w:p>
    <w:p w:rsidR="00C856CC" w:rsidRDefault="00C856CC" w:rsidP="00C856CC">
      <w:pPr>
        <w:pStyle w:val="ListParagraph"/>
        <w:rPr>
          <w:rFonts w:ascii="Open Sans" w:hAnsi="Open Sans" w:cs="Open Sans"/>
          <w:sz w:val="28"/>
          <w:szCs w:val="28"/>
        </w:rPr>
      </w:pPr>
    </w:p>
    <w:p w:rsidR="00C856CC" w:rsidRDefault="00C856CC" w:rsidP="00C856CC">
      <w:pPr>
        <w:pStyle w:val="ListParagraph"/>
        <w:rPr>
          <w:rFonts w:ascii="Open Sans" w:hAnsi="Open Sans" w:cs="Open Sans"/>
          <w:sz w:val="28"/>
          <w:szCs w:val="28"/>
        </w:rPr>
      </w:pPr>
    </w:p>
    <w:p w:rsidR="004B6912" w:rsidRPr="00C856CC" w:rsidRDefault="00C856CC" w:rsidP="00C856CC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Now add an adjective to each of the noun phrases.</w:t>
      </w:r>
    </w:p>
    <w:p w:rsidR="00DB491A" w:rsidRPr="00DB491A" w:rsidRDefault="00C856CC" w:rsidP="0055163F">
      <w:pPr>
        <w:pStyle w:val="ListParagraph"/>
        <w:rPr>
          <w:rFonts w:ascii="Open Sans" w:hAnsi="Open Sans" w:cs="Open Sans"/>
          <w:sz w:val="28"/>
          <w:szCs w:val="28"/>
        </w:rPr>
      </w:pP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2C2FF5" wp14:editId="7938B719">
                <wp:simplePos x="0" y="0"/>
                <wp:positionH relativeFrom="column">
                  <wp:posOffset>2721881</wp:posOffset>
                </wp:positionH>
                <wp:positionV relativeFrom="paragraph">
                  <wp:posOffset>126512</wp:posOffset>
                </wp:positionV>
                <wp:extent cx="1268095" cy="786765"/>
                <wp:effectExtent l="0" t="0" r="1905" b="63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(Noun)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C2FF5" id="Group 33" o:spid="_x0000_s1044" style="position:absolute;left:0;text-align:left;margin-left:214.3pt;margin-top:9.95pt;width:99.85pt;height:61.95pt;z-index:251672576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">
                <v:shape id="Picture 43" o:spid="_x0000_s1045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">
                  <v:imagedata r:id="rId8" o:title=""/>
                </v:shape>
                <v:shape id="Text Box 44" o:spid="_x0000_s1046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UlxgAAAOA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CfweimdArl4AAAD//wMAUEsBAi0AFAAGAAgAAAAhANvh9svuAAAAhQEAABMAAAAAAAAA&#13;&#10;AAAAAAAAAAAAAFtDb250ZW50X1R5cGVzXS54bWxQSwECLQAUAAYACAAAACEAWvQsW78AAAAVAQAA&#13;&#10;CwAAAAAAAAAAAAAAAAAfAQAAX3JlbHMvLnJlbHNQSwECLQAUAAYACAAAACEAPfRFJcYAAADgAAAA&#13;&#10;DwAAAAAAAAAAAAAAAAAHAgAAZHJzL2Rvd25yZXYueG1sUEsFBgAAAAADAAMAtwAAAPoCAAAAAA=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(Noun)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A94704" wp14:editId="27161010">
                <wp:simplePos x="0" y="0"/>
                <wp:positionH relativeFrom="column">
                  <wp:posOffset>1552109</wp:posOffset>
                </wp:positionH>
                <wp:positionV relativeFrom="paragraph">
                  <wp:posOffset>109404</wp:posOffset>
                </wp:positionV>
                <wp:extent cx="1240790" cy="773430"/>
                <wp:effectExtent l="0" t="0" r="3810" b="127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(adjective)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94704" id="Group 40" o:spid="_x0000_s1047" style="position:absolute;left:0;text-align:left;margin-left:122.2pt;margin-top:8.6pt;width:97.7pt;height:60.9pt;z-index:251676672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">
                <v:shape id="Picture 41" o:spid="_x0000_s1048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">
                  <v:imagedata r:id="rId12" o:title=""/>
                </v:shape>
                <v:shape id="Text Box 42" o:spid="_x0000_s1049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(adjective)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5DF5BB" wp14:editId="35A8D23D">
                <wp:simplePos x="0" y="0"/>
                <wp:positionH relativeFrom="column">
                  <wp:posOffset>353695</wp:posOffset>
                </wp:positionH>
                <wp:positionV relativeFrom="paragraph">
                  <wp:posOffset>767080</wp:posOffset>
                </wp:positionV>
                <wp:extent cx="1254760" cy="779145"/>
                <wp:effectExtent l="0" t="0" r="254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DF5BB" id="Group 18" o:spid="_x0000_s1050" style="position:absolute;left:0;text-align:left;margin-left:27.85pt;margin-top:60.4pt;width:98.8pt;height:61.35pt;z-index:251667456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">
                <v:shape id="Picture 19" o:spid="_x0000_s1051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">
                  <v:imagedata r:id="rId10" o:title=""/>
                </v:shape>
                <v:shape id="Text Box 20" o:spid="_x0000_s1052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49826C" wp14:editId="641D1B36">
                <wp:simplePos x="0" y="0"/>
                <wp:positionH relativeFrom="column">
                  <wp:posOffset>339090</wp:posOffset>
                </wp:positionH>
                <wp:positionV relativeFrom="paragraph">
                  <wp:posOffset>108585</wp:posOffset>
                </wp:positionV>
                <wp:extent cx="1254760" cy="779145"/>
                <wp:effectExtent l="0" t="0" r="254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C856CC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(</w:t>
                              </w:r>
                              <w:r w:rsidRPr="00C856CC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Determiner</w:t>
                              </w: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9826C" id="Group 30" o:spid="_x0000_s1053" style="position:absolute;left:0;text-align:left;margin-left:26.7pt;margin-top:8.55pt;width:98.8pt;height:61.35pt;z-index:251671552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">
                <v:shape id="Picture 31" o:spid="_x0000_s1054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">
                  <v:imagedata r:id="rId10" o:title=""/>
                </v:shape>
                <v:shape id="Text Box 32" o:spid="_x0000_s1055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u3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wn8H4pnQK7+AAAA//8DAFBLAQItABQABgAIAAAAIQDb4fbL7gAAAIUBAAATAAAAAAAA&#13;&#10;AAAAAAAAAAAAAABbQ29udGVudF9UeXBlc10ueG1sUEsBAi0AFAAGAAgAAAAhAFr0LFu/AAAAFQEA&#13;&#10;AAsAAAAAAAAAAAAAAAAAHwEAAF9yZWxzLy5yZWxzUEsBAi0AFAAGAAgAAAAhAIVXC7fHAAAA4AAA&#13;&#10;AA8AAAAAAAAAAAAAAAAABwIAAGRycy9kb3ducmV2LnhtbFBLBQYAAAAAAwADALcAAAD7AgAAAAA=&#13;&#10;" filled="f" stroked="f">
                  <v:textbox>
                    <w:txbxContent>
                      <w:p w:rsidR="00C856CC" w:rsidRPr="00C856CC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(</w:t>
                        </w:r>
                        <w:r w:rsidRPr="00C856CC">
                          <w:rPr>
                            <w:rFonts w:ascii="Noteworthy Light" w:hAnsi="Noteworthy Light"/>
                            <w:b/>
                            <w:bCs/>
                          </w:rPr>
                          <w:t>Determiner</w:t>
                        </w: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56CC" w:rsidRDefault="00C856CC" w:rsidP="00DB491A">
      <w:pPr>
        <w:rPr>
          <w:rFonts w:ascii="Open Sans" w:hAnsi="Open Sans" w:cs="Open Sans"/>
          <w:sz w:val="28"/>
          <w:szCs w:val="28"/>
        </w:rPr>
      </w:pPr>
    </w:p>
    <w:p w:rsidR="00C856CC" w:rsidRDefault="00C856CC" w:rsidP="00DB491A">
      <w:pPr>
        <w:rPr>
          <w:rFonts w:ascii="Open Sans" w:hAnsi="Open Sans" w:cs="Open Sans"/>
          <w:sz w:val="28"/>
          <w:szCs w:val="28"/>
        </w:rPr>
      </w:pPr>
    </w:p>
    <w:p w:rsidR="00C856CC" w:rsidRDefault="00C856CC" w:rsidP="00DB491A">
      <w:pPr>
        <w:rPr>
          <w:rFonts w:ascii="Open Sans" w:hAnsi="Open Sans" w:cs="Open Sans"/>
          <w:sz w:val="28"/>
          <w:szCs w:val="28"/>
        </w:rPr>
      </w:pP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BCF78C" wp14:editId="5D718821">
                <wp:simplePos x="0" y="0"/>
                <wp:positionH relativeFrom="column">
                  <wp:posOffset>2736486</wp:posOffset>
                </wp:positionH>
                <wp:positionV relativeFrom="paragraph">
                  <wp:posOffset>58567</wp:posOffset>
                </wp:positionV>
                <wp:extent cx="1268095" cy="786765"/>
                <wp:effectExtent l="0" t="0" r="1905" b="6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CF78C" id="Group 21" o:spid="_x0000_s1056" style="position:absolute;margin-left:215.45pt;margin-top:4.6pt;width:99.85pt;height:61.95pt;z-index:251668480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">
                <v:shape id="Picture 22" o:spid="_x0000_s1057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">
                  <v:imagedata r:id="rId8" o:title=""/>
                </v:shape>
                <v:shape id="Text Box 23" o:spid="_x0000_s1058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1EF307C" wp14:editId="1023DFA3">
                <wp:simplePos x="0" y="0"/>
                <wp:positionH relativeFrom="column">
                  <wp:posOffset>1559094</wp:posOffset>
                </wp:positionH>
                <wp:positionV relativeFrom="paragraph">
                  <wp:posOffset>82099</wp:posOffset>
                </wp:positionV>
                <wp:extent cx="1240790" cy="773430"/>
                <wp:effectExtent l="0" t="0" r="3810" b="127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towering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F307C" id="Group 66" o:spid="_x0000_s1059" style="position:absolute;margin-left:122.75pt;margin-top:6.45pt;width:97.7pt;height:60.9pt;z-index:251675648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">
                <v:shape id="Picture 67" o:spid="_x0000_s1060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">
                  <v:imagedata r:id="rId12" o:title=""/>
                </v:shape>
                <v:shape id="Text Box 68" o:spid="_x0000_s1061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towering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56CC" w:rsidRDefault="00C856CC" w:rsidP="00DB491A">
      <w:pPr>
        <w:rPr>
          <w:rFonts w:ascii="Open Sans" w:hAnsi="Open Sans" w:cs="Open Sans"/>
          <w:sz w:val="28"/>
          <w:szCs w:val="28"/>
        </w:rPr>
      </w:pPr>
    </w:p>
    <w:p w:rsidR="00C856CC" w:rsidRDefault="00C856CC" w:rsidP="00DB491A">
      <w:pPr>
        <w:rPr>
          <w:rFonts w:ascii="Open Sans" w:hAnsi="Open Sans" w:cs="Open Sans"/>
          <w:sz w:val="28"/>
          <w:szCs w:val="28"/>
        </w:rPr>
      </w:pPr>
    </w:p>
    <w:p w:rsidR="00C856CC" w:rsidRDefault="00C856CC" w:rsidP="00DB491A">
      <w:pPr>
        <w:rPr>
          <w:rFonts w:ascii="Open Sans" w:hAnsi="Open Sans" w:cs="Open Sans"/>
          <w:sz w:val="28"/>
          <w:szCs w:val="28"/>
        </w:rPr>
      </w:pP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3570C2B" wp14:editId="4D7AB120">
                <wp:simplePos x="0" y="0"/>
                <wp:positionH relativeFrom="column">
                  <wp:posOffset>2721881</wp:posOffset>
                </wp:positionH>
                <wp:positionV relativeFrom="paragraph">
                  <wp:posOffset>36977</wp:posOffset>
                </wp:positionV>
                <wp:extent cx="1268095" cy="786765"/>
                <wp:effectExtent l="0" t="0" r="1905" b="63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rainbow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70C2B" id="Group 27" o:spid="_x0000_s1062" style="position:absolute;margin-left:214.3pt;margin-top:2.9pt;width:99.85pt;height:61.95pt;z-index:251670528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">
                <v:shape id="Picture 28" o:spid="_x0000_s1063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">
                  <v:imagedata r:id="rId8" o:title=""/>
                </v:shape>
                <v:shape id="Text Box 29" o:spid="_x0000_s1064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rainbow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DAC076" wp14:editId="69163D9D">
                <wp:simplePos x="0" y="0"/>
                <wp:positionH relativeFrom="column">
                  <wp:posOffset>339090</wp:posOffset>
                </wp:positionH>
                <wp:positionV relativeFrom="paragraph">
                  <wp:posOffset>33798</wp:posOffset>
                </wp:positionV>
                <wp:extent cx="1254760" cy="779145"/>
                <wp:effectExtent l="0" t="0" r="254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903E04" w:rsidRDefault="00C856CC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AC076" id="Group 24" o:spid="_x0000_s1065" style="position:absolute;margin-left:26.7pt;margin-top:2.65pt;width:98.8pt;height:61.35pt;z-index:251669504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">
                <v:shape id="Picture 25" o:spid="_x0000_s1066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">
                  <v:imagedata r:id="rId10" o:title=""/>
                </v:shape>
                <v:shape id="Text Box 26" o:spid="_x0000_s1067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Ztp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" filled="f" stroked="f">
                  <v:textbox>
                    <w:txbxContent>
                      <w:p w:rsidR="00C856CC" w:rsidRPr="00903E04" w:rsidRDefault="00C856CC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6CC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339F25" wp14:editId="416D51F1">
                <wp:simplePos x="0" y="0"/>
                <wp:positionH relativeFrom="column">
                  <wp:posOffset>1560999</wp:posOffset>
                </wp:positionH>
                <wp:positionV relativeFrom="paragraph">
                  <wp:posOffset>37014</wp:posOffset>
                </wp:positionV>
                <wp:extent cx="1240790" cy="773430"/>
                <wp:effectExtent l="0" t="0" r="3810" b="127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 Box 65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CC" w:rsidRPr="00C856CC" w:rsidRDefault="0055163F" w:rsidP="00C856CC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beautiful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39F25" id="Group 63" o:spid="_x0000_s1068" style="position:absolute;margin-left:122.9pt;margin-top:2.9pt;width:97.7pt;height:60.9pt;z-index:251674624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">
                <v:shape id="Picture 64" o:spid="_x0000_s1069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">
                  <v:imagedata r:id="rId12" o:title=""/>
                </v:shape>
                <v:shape id="Text Box 65" o:spid="_x0000_s1070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ze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xCF6H4hmQiycAAAD//wMAUEsBAi0AFAAGAAgAAAAhANvh9svuAAAAhQEAABMAAAAAAAAA&#13;&#10;AAAAAAAAAAAAAFtDb250ZW50X1R5cGVzXS54bWxQSwECLQAUAAYACAAAACEAWvQsW78AAAAVAQAA&#13;&#10;CwAAAAAAAAAAAAAAAAAfAQAAX3JlbHMvLnJlbHNQSwECLQAUAAYACAAAACEAGQ283sYAAADgAAAA&#13;&#10;DwAAAAAAAAAAAAAAAAAHAgAAZHJzL2Rvd25yZXYueG1sUEsFBgAAAAADAAMAtwAAAPoCAAAAAA==&#13;&#10;" filled="f" stroked="f">
                  <v:textbox>
                    <w:txbxContent>
                      <w:p w:rsidR="00C856CC" w:rsidRPr="00C856CC" w:rsidRDefault="0055163F" w:rsidP="00C856CC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8"/>
                            <w:szCs w:val="28"/>
                          </w:rPr>
                          <w:t>beautiful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56CC" w:rsidRDefault="00C856CC" w:rsidP="00DB491A">
      <w:pPr>
        <w:rPr>
          <w:rFonts w:ascii="Open Sans" w:hAnsi="Open Sans" w:cs="Open Sans"/>
          <w:sz w:val="28"/>
          <w:szCs w:val="28"/>
        </w:rPr>
      </w:pPr>
    </w:p>
    <w:p w:rsidR="00DB491A" w:rsidRDefault="00DB491A" w:rsidP="00DB491A">
      <w:pPr>
        <w:rPr>
          <w:rFonts w:ascii="Open Sans" w:hAnsi="Open Sans" w:cs="Open Sans"/>
          <w:sz w:val="28"/>
          <w:szCs w:val="28"/>
        </w:rPr>
      </w:pPr>
    </w:p>
    <w:p w:rsidR="00144400" w:rsidRDefault="00144400" w:rsidP="00DB491A">
      <w:pPr>
        <w:rPr>
          <w:rFonts w:ascii="Open Sans" w:hAnsi="Open Sans" w:cs="Open Sans"/>
          <w:sz w:val="28"/>
          <w:szCs w:val="28"/>
        </w:rPr>
      </w:pPr>
    </w:p>
    <w:p w:rsidR="0055163F" w:rsidRPr="0055163F" w:rsidRDefault="0055163F" w:rsidP="0055163F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28"/>
        </w:rPr>
      </w:pPr>
      <w:r w:rsidRPr="0055163F">
        <w:rPr>
          <w:rFonts w:ascii="Open Sans" w:hAnsi="Open Sans" w:cs="Open Sans"/>
          <w:sz w:val="28"/>
          <w:szCs w:val="28"/>
        </w:rPr>
        <w:t xml:space="preserve">Now add </w:t>
      </w:r>
      <w:r w:rsidRPr="0055163F">
        <w:rPr>
          <w:rFonts w:ascii="Open Sans" w:hAnsi="Open Sans" w:cs="Open Sans"/>
          <w:sz w:val="28"/>
          <w:szCs w:val="28"/>
        </w:rPr>
        <w:t>a prepositional phrase.</w:t>
      </w:r>
    </w:p>
    <w:p w:rsidR="00144400" w:rsidRDefault="0055163F" w:rsidP="00710FE0">
      <w:pPr>
        <w:pStyle w:val="ListParagraph"/>
        <w:rPr>
          <w:rFonts w:ascii="Open Sans" w:hAnsi="Open Sans" w:cs="Open Sans"/>
          <w:sz w:val="28"/>
          <w:szCs w:val="28"/>
        </w:rPr>
      </w:pP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19BFBEB" wp14:editId="681C3E69">
                <wp:simplePos x="0" y="0"/>
                <wp:positionH relativeFrom="column">
                  <wp:posOffset>3996813</wp:posOffset>
                </wp:positionH>
                <wp:positionV relativeFrom="paragraph">
                  <wp:posOffset>196563</wp:posOffset>
                </wp:positionV>
                <wp:extent cx="1247140" cy="776605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776605"/>
                          <a:chOff x="0" y="0"/>
                          <a:chExt cx="1247140" cy="776605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 Box 104"/>
                        <wps:cNvSpPr txBox="1"/>
                        <wps:spPr>
                          <a:xfrm>
                            <a:off x="163285" y="102459"/>
                            <a:ext cx="908958" cy="54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55163F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 w:rsidRPr="0055163F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Prep-</w:t>
                              </w:r>
                            </w:p>
                            <w:p w:rsidR="0055163F" w:rsidRPr="0055163F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 w:rsidRPr="0055163F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phrase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BFBEB" id="Group 102" o:spid="_x0000_s1071" style="position:absolute;left:0;text-align:left;margin-left:314.7pt;margin-top:15.5pt;width:98.2pt;height:61.15pt;z-index:251691008" coordsize="12471,7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">
                <v:shape id="Picture 103" o:spid="_x0000_s1072" type="#_x0000_t75" style="position:absolute;width:12471;height:7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">
                  <v:imagedata r:id="rId14" o:title=""/>
                </v:shape>
                <v:shape id="Text Box 104" o:spid="_x0000_s1073" type="#_x0000_t202" style="position:absolute;left:1632;top:1024;width:9090;height:5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mqdxwAAAOE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AL+DOKG8j0FwAA//8DAFBLAQItABQABgAIAAAAIQDb4fbL7gAAAIUBAAATAAAAAAAA&#13;&#10;AAAAAAAAAAAAAABbQ29udGVudF9UeXBlc10ueG1sUEsBAi0AFAAGAAgAAAAhAFr0LFu/AAAAFQEA&#13;&#10;AAsAAAAAAAAAAAAAAAAAHwEAAF9yZWxzLy5yZWxzUEsBAi0AFAAGAAgAAAAhANKuap3HAAAA4QAA&#13;&#10;AA8AAAAAAAAAAAAAAAAABwIAAGRycy9kb3ducmV2LnhtbFBLBQYAAAAAAwADALcAAAD7AgAAAAA=&#13;&#10;" filled="f" stroked="f">
                  <v:textbox>
                    <w:txbxContent>
                      <w:p w:rsidR="0055163F" w:rsidRPr="0055163F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 w:rsidRPr="0055163F">
                          <w:rPr>
                            <w:rFonts w:ascii="Noteworthy Light" w:hAnsi="Noteworthy Light"/>
                            <w:b/>
                            <w:bCs/>
                          </w:rPr>
                          <w:t>Prep-</w:t>
                        </w:r>
                      </w:p>
                      <w:p w:rsidR="0055163F" w:rsidRPr="0055163F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 w:rsidRPr="0055163F">
                          <w:rPr>
                            <w:rFonts w:ascii="Noteworthy Light" w:hAnsi="Noteworthy Light"/>
                            <w:b/>
                            <w:bCs/>
                          </w:rPr>
                          <w:t>phrase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996D554" wp14:editId="4A82B9D4">
                <wp:simplePos x="0" y="0"/>
                <wp:positionH relativeFrom="column">
                  <wp:posOffset>1551940</wp:posOffset>
                </wp:positionH>
                <wp:positionV relativeFrom="paragraph">
                  <wp:posOffset>153670</wp:posOffset>
                </wp:positionV>
                <wp:extent cx="1240790" cy="773430"/>
                <wp:effectExtent l="0" t="0" r="3810" b="127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 Box 95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903E04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(adjective)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6D554" id="Group 93" o:spid="_x0000_s1074" style="position:absolute;left:0;text-align:left;margin-left:122.2pt;margin-top:12.1pt;width:97.7pt;height:60.9pt;z-index:251686912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">
                <v:shape id="Picture 94" o:spid="_x0000_s1075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">
                  <v:imagedata r:id="rId12" o:title=""/>
                </v:shape>
                <v:shape id="Text Box 95" o:spid="_x0000_s1076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z5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yFL4OxTPgFz+AgAA//8DAFBLAQItABQABgAIAAAAIQDb4fbL7gAAAIUBAAATAAAAAAAA&#13;&#10;AAAAAAAAAAAAAABbQ29udGVudF9UeXBlc10ueG1sUEsBAi0AFAAGAAgAAAAhAFr0LFu/AAAAFQEA&#13;&#10;AAsAAAAAAAAAAAAAAAAAHwEAAF9yZWxzLy5yZWxzUEsBAi0AFAAGAAgAAAAhACzYzPnHAAAA4AAA&#13;&#10;AA8AAAAAAAAAAAAAAAAABwIAAGRycy9kb3ducmV2LnhtbFBLBQYAAAAAAwADALcAAAD7AgAAAAA=&#13;&#10;" filled="f" stroked="f">
                  <v:textbox>
                    <w:txbxContent>
                      <w:p w:rsidR="0055163F" w:rsidRPr="00903E04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(adjective)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3F470A5" wp14:editId="03925265">
                <wp:simplePos x="0" y="0"/>
                <wp:positionH relativeFrom="column">
                  <wp:posOffset>1558925</wp:posOffset>
                </wp:positionH>
                <wp:positionV relativeFrom="paragraph">
                  <wp:posOffset>852805</wp:posOffset>
                </wp:positionV>
                <wp:extent cx="1240790" cy="773430"/>
                <wp:effectExtent l="0" t="0" r="3810" b="127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 Box 92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903E04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towering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70A5" id="Group 90" o:spid="_x0000_s1077" style="position:absolute;left:0;text-align:left;margin-left:122.75pt;margin-top:67.15pt;width:97.7pt;height:60.9pt;z-index:251685888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">
                <v:shape id="Picture 91" o:spid="_x0000_s1078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">
                  <v:imagedata r:id="rId12" o:title=""/>
                </v:shape>
                <v:shape id="Text Box 92" o:spid="_x0000_s1079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VSN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" filled="f" stroked="f">
                  <v:textbox>
                    <w:txbxContent>
                      <w:p w:rsidR="0055163F" w:rsidRPr="00903E04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towering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0301886" wp14:editId="4029ABC4">
                <wp:simplePos x="0" y="0"/>
                <wp:positionH relativeFrom="column">
                  <wp:posOffset>1560830</wp:posOffset>
                </wp:positionH>
                <wp:positionV relativeFrom="paragraph">
                  <wp:posOffset>1534160</wp:posOffset>
                </wp:positionV>
                <wp:extent cx="1240790" cy="773430"/>
                <wp:effectExtent l="0" t="0" r="3810" b="127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C856CC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beautiful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01886" id="Group 87" o:spid="_x0000_s1080" style="position:absolute;left:0;text-align:left;margin-left:122.9pt;margin-top:120.8pt;width:97.7pt;height:60.9pt;z-index:251684864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">
                <v:shape id="Picture 88" o:spid="_x0000_s1081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">
                  <v:imagedata r:id="rId12" o:title=""/>
                </v:shape>
                <v:shape id="Text Box 89" o:spid="_x0000_s1082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" filled="f" stroked="f">
                  <v:textbox>
                    <w:txbxContent>
                      <w:p w:rsidR="0055163F" w:rsidRPr="00C856CC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8"/>
                            <w:szCs w:val="28"/>
                          </w:rPr>
                          <w:t>beautiful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6A9C45" wp14:editId="29F9D0EB">
                <wp:simplePos x="0" y="0"/>
                <wp:positionH relativeFrom="column">
                  <wp:posOffset>2721610</wp:posOffset>
                </wp:positionH>
                <wp:positionV relativeFrom="paragraph">
                  <wp:posOffset>170815</wp:posOffset>
                </wp:positionV>
                <wp:extent cx="1268095" cy="786765"/>
                <wp:effectExtent l="0" t="0" r="1905" b="63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 Box 86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903E04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(Noun)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A9C45" id="Group 84" o:spid="_x0000_s1083" style="position:absolute;left:0;text-align:left;margin-left:214.3pt;margin-top:13.45pt;width:99.85pt;height:61.95pt;z-index:251683840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">
                <v:shape id="Picture 85" o:spid="_x0000_s1084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">
                  <v:imagedata r:id="rId8" o:title=""/>
                </v:shape>
                <v:shape id="Text Box 86" o:spid="_x0000_s1085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" filled="f" stroked="f">
                  <v:textbox>
                    <w:txbxContent>
                      <w:p w:rsidR="0055163F" w:rsidRPr="00903E04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(Noun)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B9FEDB3" wp14:editId="616E9F6D">
                <wp:simplePos x="0" y="0"/>
                <wp:positionH relativeFrom="column">
                  <wp:posOffset>339090</wp:posOffset>
                </wp:positionH>
                <wp:positionV relativeFrom="paragraph">
                  <wp:posOffset>153035</wp:posOffset>
                </wp:positionV>
                <wp:extent cx="1254760" cy="779145"/>
                <wp:effectExtent l="0" t="0" r="254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 Box 83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C856CC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(</w:t>
                              </w:r>
                              <w:r w:rsidRPr="00C856CC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Determiner</w:t>
                              </w: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FEDB3" id="Group 81" o:spid="_x0000_s1086" style="position:absolute;left:0;text-align:left;margin-left:26.7pt;margin-top:12.05pt;width:98.8pt;height:61.35pt;z-index:251682816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">
                <v:shape id="Picture 82" o:spid="_x0000_s1087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">
                  <v:imagedata r:id="rId10" o:title=""/>
                </v:shape>
                <v:shape id="Text Box 83" o:spid="_x0000_s1088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<v:textbox>
                    <w:txbxContent>
                      <w:p w:rsidR="0055163F" w:rsidRPr="00C856CC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(</w:t>
                        </w:r>
                        <w:r w:rsidRPr="00C856CC">
                          <w:rPr>
                            <w:rFonts w:ascii="Noteworthy Light" w:hAnsi="Noteworthy Light"/>
                            <w:b/>
                            <w:bCs/>
                          </w:rPr>
                          <w:t>Determiner</w:t>
                        </w: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2DA5DCF" wp14:editId="0E4D85CD">
                <wp:simplePos x="0" y="0"/>
                <wp:positionH relativeFrom="column">
                  <wp:posOffset>2721610</wp:posOffset>
                </wp:positionH>
                <wp:positionV relativeFrom="paragraph">
                  <wp:posOffset>1534160</wp:posOffset>
                </wp:positionV>
                <wp:extent cx="1268095" cy="786765"/>
                <wp:effectExtent l="0" t="0" r="1905" b="63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 Box 80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903E04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rainbow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A5DCF" id="Group 78" o:spid="_x0000_s1089" style="position:absolute;left:0;text-align:left;margin-left:214.3pt;margin-top:120.8pt;width:99.85pt;height:61.95pt;z-index:251681792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">
                <v:shape id="Picture 79" o:spid="_x0000_s1090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">
                  <v:imagedata r:id="rId8" o:title=""/>
                </v:shape>
                <v:shape id="Text Box 80" o:spid="_x0000_s1091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<v:textbox>
                    <w:txbxContent>
                      <w:p w:rsidR="0055163F" w:rsidRPr="00903E04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rainbow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D116A8B" wp14:editId="6031337B">
                <wp:simplePos x="0" y="0"/>
                <wp:positionH relativeFrom="column">
                  <wp:posOffset>339090</wp:posOffset>
                </wp:positionH>
                <wp:positionV relativeFrom="paragraph">
                  <wp:posOffset>1530985</wp:posOffset>
                </wp:positionV>
                <wp:extent cx="1254760" cy="779145"/>
                <wp:effectExtent l="0" t="0" r="254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 Box 77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903E04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16A8B" id="Group 75" o:spid="_x0000_s1092" style="position:absolute;left:0;text-align:left;margin-left:26.7pt;margin-top:120.55pt;width:98.8pt;height:61.35pt;z-index:251680768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">
                <v:shape id="Picture 76" o:spid="_x0000_s1093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">
                  <v:imagedata r:id="rId10" o:title=""/>
                </v:shape>
                <v:shape id="Text Box 77" o:spid="_x0000_s1094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<v:textbox>
                    <w:txbxContent>
                      <w:p w:rsidR="0055163F" w:rsidRPr="00903E04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78C486" wp14:editId="1D1845D0">
                <wp:simplePos x="0" y="0"/>
                <wp:positionH relativeFrom="column">
                  <wp:posOffset>2736215</wp:posOffset>
                </wp:positionH>
                <wp:positionV relativeFrom="paragraph">
                  <wp:posOffset>829310</wp:posOffset>
                </wp:positionV>
                <wp:extent cx="1268095" cy="786765"/>
                <wp:effectExtent l="0" t="0" r="1905" b="63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903E04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8C486" id="Group 72" o:spid="_x0000_s1095" style="position:absolute;left:0;text-align:left;margin-left:215.45pt;margin-top:65.3pt;width:99.85pt;height:61.95pt;z-index:251679744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">
                <v:shape id="Picture 73" o:spid="_x0000_s1096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">
                  <v:imagedata r:id="rId8" o:title=""/>
                </v:shape>
                <v:shape id="Text Box 74" o:spid="_x0000_s1097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<v:textbox>
                    <w:txbxContent>
                      <w:p w:rsidR="0055163F" w:rsidRPr="00903E04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3BFBCB" wp14:editId="74374095">
                <wp:simplePos x="0" y="0"/>
                <wp:positionH relativeFrom="column">
                  <wp:posOffset>353695</wp:posOffset>
                </wp:positionH>
                <wp:positionV relativeFrom="paragraph">
                  <wp:posOffset>811530</wp:posOffset>
                </wp:positionV>
                <wp:extent cx="1254760" cy="779145"/>
                <wp:effectExtent l="0" t="0" r="254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903E04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BFBCB" id="Group 69" o:spid="_x0000_s1098" style="position:absolute;left:0;text-align:left;margin-left:27.85pt;margin-top:63.9pt;width:98.8pt;height:61.35pt;z-index:251678720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">
                <v:shape id="Picture 70" o:spid="_x0000_s1099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">
                  <v:imagedata r:id="rId10" o:title=""/>
                </v:shape>
                <v:shape id="Text Box 71" o:spid="_x0000_s1100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" filled="f" stroked="f">
                  <v:textbox>
                    <w:txbxContent>
                      <w:p w:rsidR="0055163F" w:rsidRPr="00903E04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223C70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00C15E7" wp14:editId="2AB103B4">
                <wp:simplePos x="0" y="0"/>
                <wp:positionH relativeFrom="column">
                  <wp:posOffset>4003675</wp:posOffset>
                </wp:positionH>
                <wp:positionV relativeFrom="paragraph">
                  <wp:posOffset>172085</wp:posOffset>
                </wp:positionV>
                <wp:extent cx="1247140" cy="776605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776605"/>
                          <a:chOff x="0" y="0"/>
                          <a:chExt cx="1247140" cy="77660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 Box 101"/>
                        <wps:cNvSpPr txBox="1"/>
                        <wps:spPr>
                          <a:xfrm>
                            <a:off x="163285" y="185056"/>
                            <a:ext cx="908958" cy="50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55163F" w:rsidRDefault="0055163F" w:rsidP="0055163F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w</w:t>
                              </w:r>
                              <w:r w:rsidRPr="0055163F">
                                <w:rPr>
                                  <w:rFonts w:ascii="Noteworthy Light" w:hAnsi="Noteworthy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ith a kind face.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C15E7" id="Group 99" o:spid="_x0000_s1101" style="position:absolute;left:0;text-align:left;margin-left:315.25pt;margin-top:13.55pt;width:98.2pt;height:61.15pt;z-index:251689984" coordsize="12471,7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">
                <v:shape id="Picture 100" o:spid="_x0000_s1102" type="#_x0000_t75" style="position:absolute;width:12471;height:7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">
                  <v:imagedata r:id="rId14" o:title=""/>
                </v:shape>
                <v:shape id="Text Box 101" o:spid="_x0000_s1103" type="#_x0000_t202" style="position:absolute;left:1632;top:1850;width:9090;height:50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ckFxwAAAOE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FBz+DWKG8j8BwAA//8DAFBLAQItABQABgAIAAAAIQDb4fbL7gAAAIUBAAATAAAAAAAA&#13;&#10;AAAAAAAAAAAAAABbQ29udGVudF9UeXBlc10ueG1sUEsBAi0AFAAGAAgAAAAhAFr0LFu/AAAAFQEA&#13;&#10;AAsAAAAAAAAAAAAAAAAAHwEAAF9yZWxzLy5yZWxzUEsBAi0AFAAGAAgAAAAhAMLZyQXHAAAA4QAA&#13;&#10;AA8AAAAAAAAAAAAAAAAABwIAAGRycy9kb3ducmV2LnhtbFBLBQYAAAAAAwADALcAAAD7AgAAAAA=&#13;&#10;" filled="f" stroked="f">
                  <v:textbox>
                    <w:txbxContent>
                      <w:p w:rsidR="0055163F" w:rsidRPr="0055163F" w:rsidRDefault="0055163F" w:rsidP="0055163F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0"/>
                            <w:szCs w:val="20"/>
                          </w:rPr>
                          <w:t>w</w:t>
                        </w:r>
                        <w:r w:rsidRPr="0055163F">
                          <w:rPr>
                            <w:rFonts w:ascii="Noteworthy Light" w:hAnsi="Noteworthy Light"/>
                            <w:b/>
                            <w:bCs/>
                            <w:sz w:val="20"/>
                            <w:szCs w:val="20"/>
                          </w:rPr>
                          <w:t>ith a kind face.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  <w:r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FDBB67E" wp14:editId="7AF4B63E">
                <wp:simplePos x="0" y="0"/>
                <wp:positionH relativeFrom="column">
                  <wp:posOffset>3996813</wp:posOffset>
                </wp:positionH>
                <wp:positionV relativeFrom="paragraph">
                  <wp:posOffset>101170</wp:posOffset>
                </wp:positionV>
                <wp:extent cx="1247140" cy="776605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776605"/>
                          <a:chOff x="0" y="0"/>
                          <a:chExt cx="1247140" cy="776605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 Box 98"/>
                        <wps:cNvSpPr txBox="1"/>
                        <wps:spPr>
                          <a:xfrm>
                            <a:off x="163285" y="138628"/>
                            <a:ext cx="908958" cy="61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63F" w:rsidRPr="0055163F" w:rsidRDefault="00A631DC" w:rsidP="0055163F">
                              <w:pP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  <w:t>with bright colours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BB67E" id="Group 96" o:spid="_x0000_s1104" style="position:absolute;left:0;text-align:left;margin-left:314.7pt;margin-top:7.95pt;width:98.2pt;height:61.15pt;z-index:251688960" coordsize="12471,7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">
                <v:shape id="Picture 97" o:spid="_x0000_s1105" type="#_x0000_t75" style="position:absolute;width:12471;height:7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">
                  <v:imagedata r:id="rId14" o:title=""/>
                </v:shape>
                <v:shape id="Text Box 98" o:spid="_x0000_s1106" type="#_x0000_t202" style="position:absolute;left:1632;top:1386;width:9090;height:6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" filled="f" stroked="f">
                  <v:textbox>
                    <w:txbxContent>
                      <w:p w:rsidR="0055163F" w:rsidRPr="0055163F" w:rsidRDefault="00A631DC" w:rsidP="0055163F">
                        <w:pP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  <w:t>with bright colours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  <w:bookmarkStart w:id="0" w:name="_GoBack"/>
      <w:bookmarkEnd w:id="0"/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Pr="0055163F" w:rsidRDefault="0055163F" w:rsidP="0055163F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Finally, extend th</w:t>
      </w:r>
      <w:r w:rsidR="00710FE0">
        <w:rPr>
          <w:rFonts w:ascii="Open Sans" w:hAnsi="Open Sans" w:cs="Open Sans"/>
          <w:sz w:val="28"/>
          <w:szCs w:val="28"/>
        </w:rPr>
        <w:t>e creations with an adverbial phrase.</w:t>
      </w:r>
    </w:p>
    <w:p w:rsidR="0055163F" w:rsidRDefault="00223C70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  <w:r w:rsidRPr="00710FE0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801FA52" wp14:editId="0EED054B">
                <wp:simplePos x="0" y="0"/>
                <wp:positionH relativeFrom="column">
                  <wp:posOffset>4010025</wp:posOffset>
                </wp:positionH>
                <wp:positionV relativeFrom="paragraph">
                  <wp:posOffset>219710</wp:posOffset>
                </wp:positionV>
                <wp:extent cx="1247140" cy="776605"/>
                <wp:effectExtent l="0" t="0" r="0" b="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776605"/>
                          <a:chOff x="0" y="0"/>
                          <a:chExt cx="1247140" cy="776605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 Box 141"/>
                        <wps:cNvSpPr txBox="1"/>
                        <wps:spPr>
                          <a:xfrm>
                            <a:off x="163285" y="102459"/>
                            <a:ext cx="908958" cy="59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55163F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 w:rsidRPr="0055163F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Prep-</w:t>
                              </w:r>
                            </w:p>
                            <w:p w:rsidR="00710FE0" w:rsidRPr="0055163F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 w:rsidRPr="0055163F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phrase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1FA52" id="Group 139" o:spid="_x0000_s1107" style="position:absolute;left:0;text-align:left;margin-left:315.75pt;margin-top:17.3pt;width:98.2pt;height:61.15pt;z-index:251704320" coordsize="12471,7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">
                <v:shape id="Picture 140" o:spid="_x0000_s1108" type="#_x0000_t75" style="position:absolute;width:12471;height:7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">
                  <v:imagedata r:id="rId14" o:title=""/>
                </v:shape>
                <v:shape id="Text Box 141" o:spid="_x0000_s1109" type="#_x0000_t202" style="position:absolute;left:1632;top:1024;width:9090;height:5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" filled="f" stroked="f">
                  <v:textbox>
                    <w:txbxContent>
                      <w:p w:rsidR="00710FE0" w:rsidRPr="0055163F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 w:rsidRPr="0055163F">
                          <w:rPr>
                            <w:rFonts w:ascii="Noteworthy Light" w:hAnsi="Noteworthy Light"/>
                            <w:b/>
                            <w:bCs/>
                          </w:rPr>
                          <w:t>Prep-</w:t>
                        </w:r>
                      </w:p>
                      <w:p w:rsidR="00710FE0" w:rsidRPr="0055163F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 w:rsidRPr="0055163F">
                          <w:rPr>
                            <w:rFonts w:ascii="Noteworthy Light" w:hAnsi="Noteworthy Light"/>
                            <w:b/>
                            <w:bCs/>
                          </w:rPr>
                          <w:t>phrase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FE0"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5243953</wp:posOffset>
                </wp:positionH>
                <wp:positionV relativeFrom="paragraph">
                  <wp:posOffset>204552</wp:posOffset>
                </wp:positionV>
                <wp:extent cx="1194435" cy="744855"/>
                <wp:effectExtent l="0" t="0" r="0" b="4445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435" cy="744855"/>
                          <a:chOff x="0" y="0"/>
                          <a:chExt cx="1194435" cy="744855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74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 Box 144"/>
                        <wps:cNvSpPr txBox="1"/>
                        <wps:spPr>
                          <a:xfrm>
                            <a:off x="280219" y="132736"/>
                            <a:ext cx="908958" cy="61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Default="00710FE0" w:rsidP="00710FE0">
                              <w:pP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Adverbial </w:t>
                              </w:r>
                            </w:p>
                            <w:p w:rsidR="00710FE0" w:rsidRPr="0055163F" w:rsidRDefault="00710FE0" w:rsidP="00710FE0">
                              <w:pP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  <w:t>phrase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" o:spid="_x0000_s1110" style="position:absolute;left:0;text-align:left;margin-left:412.9pt;margin-top:16.1pt;width:94.05pt;height:58.65pt;z-index:251708416" coordsize="11944,74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">
                <v:shape id="Picture 143" o:spid="_x0000_s1111" type="#_x0000_t75" style="position:absolute;width:11944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">
                  <v:imagedata r:id="rId16" o:title=""/>
                </v:shape>
                <v:shape id="Text Box 144" o:spid="_x0000_s1112" type="#_x0000_t202" style="position:absolute;left:2802;top:1327;width:9089;height:6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" filled="f" stroked="f">
                  <v:textbox>
                    <w:txbxContent>
                      <w:p w:rsidR="00710FE0" w:rsidRDefault="00710FE0" w:rsidP="00710FE0">
                        <w:pP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  <w:t xml:space="preserve">Adverbial </w:t>
                        </w:r>
                      </w:p>
                      <w:p w:rsidR="00710FE0" w:rsidRPr="0055163F" w:rsidRDefault="00710FE0" w:rsidP="00710FE0">
                        <w:pP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  <w:t>phrase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63F"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0714099" wp14:editId="13C7CD81">
                <wp:simplePos x="0" y="0"/>
                <wp:positionH relativeFrom="column">
                  <wp:posOffset>368300</wp:posOffset>
                </wp:positionH>
                <wp:positionV relativeFrom="paragraph">
                  <wp:posOffset>835025</wp:posOffset>
                </wp:positionV>
                <wp:extent cx="1254760" cy="779145"/>
                <wp:effectExtent l="0" t="0" r="254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 Box 108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903E04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14099" id="Group 106" o:spid="_x0000_s1113" style="position:absolute;left:0;text-align:left;margin-left:29pt;margin-top:65.75pt;width:98.8pt;height:61.35pt;z-index:251693056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">
                <v:shape id="Picture 107" o:spid="_x0000_s1114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">
                  <v:imagedata r:id="rId10" o:title=""/>
                </v:shape>
                <v:shape id="Text Box 108" o:spid="_x0000_s1115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2CYxwAAAOE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yMvSyOZQC9/AQAA//8DAFBLAQItABQABgAIAAAAIQDb4fbL7gAAAIUBAAATAAAAAAAA&#13;&#10;AAAAAAAAAAAAAABbQ29udGVudF9UeXBlc10ueG1sUEsBAi0AFAAGAAgAAAAhAFr0LFu/AAAAFQEA&#13;&#10;AAsAAAAAAAAAAAAAAAAAHwEAAF9yZWxzLy5yZWxzUEsBAi0AFAAGAAgAAAAhAFPjYJjHAAAA4QAA&#13;&#10;AA8AAAAAAAAAAAAAAAAABwIAAGRycy9kb3ducmV2LnhtbFBLBQYAAAAAAwADALcAAAD7AgAAAAA=&#13;&#10;" filled="f" stroked="f">
                  <v:textbox>
                    <w:txbxContent>
                      <w:p w:rsidR="00710FE0" w:rsidRPr="00903E04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63F"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6536AB1" wp14:editId="3930D028">
                <wp:simplePos x="0" y="0"/>
                <wp:positionH relativeFrom="column">
                  <wp:posOffset>2750820</wp:posOffset>
                </wp:positionH>
                <wp:positionV relativeFrom="paragraph">
                  <wp:posOffset>852805</wp:posOffset>
                </wp:positionV>
                <wp:extent cx="1268095" cy="786765"/>
                <wp:effectExtent l="0" t="0" r="1905" b="63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 Box 111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903E04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36AB1" id="Group 109" o:spid="_x0000_s1116" style="position:absolute;left:0;text-align:left;margin-left:216.6pt;margin-top:67.15pt;width:99.85pt;height:61.95pt;z-index:251694080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">
                <v:shape id="Picture 110" o:spid="_x0000_s1117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">
                  <v:imagedata r:id="rId8" o:title=""/>
                </v:shape>
                <v:shape id="Text Box 111" o:spid="_x0000_s1118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" filled="f" stroked="f">
                  <v:textbox>
                    <w:txbxContent>
                      <w:p w:rsidR="00710FE0" w:rsidRPr="00903E04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63F"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F036961" wp14:editId="20EE95A4">
                <wp:simplePos x="0" y="0"/>
                <wp:positionH relativeFrom="column">
                  <wp:posOffset>353695</wp:posOffset>
                </wp:positionH>
                <wp:positionV relativeFrom="paragraph">
                  <wp:posOffset>1554480</wp:posOffset>
                </wp:positionV>
                <wp:extent cx="1254760" cy="779145"/>
                <wp:effectExtent l="0" t="0" r="254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 Box 114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903E04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36961" id="Group 112" o:spid="_x0000_s1119" style="position:absolute;left:0;text-align:left;margin-left:27.85pt;margin-top:122.4pt;width:98.8pt;height:61.35pt;z-index:251695104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">
                <v:shape id="Picture 113" o:spid="_x0000_s1120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">
                  <v:imagedata r:id="rId10" o:title=""/>
                </v:shape>
                <v:shape id="Text Box 114" o:spid="_x0000_s1121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" filled="f" stroked="f">
                  <v:textbox>
                    <w:txbxContent>
                      <w:p w:rsidR="00710FE0" w:rsidRPr="00903E04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63F"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E4906CA" wp14:editId="429638D7">
                <wp:simplePos x="0" y="0"/>
                <wp:positionH relativeFrom="column">
                  <wp:posOffset>2736215</wp:posOffset>
                </wp:positionH>
                <wp:positionV relativeFrom="paragraph">
                  <wp:posOffset>1557655</wp:posOffset>
                </wp:positionV>
                <wp:extent cx="1268095" cy="786765"/>
                <wp:effectExtent l="0" t="0" r="1905" b="63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 Box 117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903E04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rainbow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906CA" id="Group 115" o:spid="_x0000_s1122" style="position:absolute;left:0;text-align:left;margin-left:215.45pt;margin-top:122.65pt;width:99.85pt;height:61.95pt;z-index:251696128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">
                <v:shape id="Picture 116" o:spid="_x0000_s1123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">
                  <v:imagedata r:id="rId8" o:title=""/>
                </v:shape>
                <v:shape id="Text Box 117" o:spid="_x0000_s1124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" filled="f" stroked="f">
                  <v:textbox>
                    <w:txbxContent>
                      <w:p w:rsidR="00710FE0" w:rsidRPr="00903E04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rainbow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63F"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490C15F" wp14:editId="60570E8F">
                <wp:simplePos x="0" y="0"/>
                <wp:positionH relativeFrom="column">
                  <wp:posOffset>353695</wp:posOffset>
                </wp:positionH>
                <wp:positionV relativeFrom="paragraph">
                  <wp:posOffset>176530</wp:posOffset>
                </wp:positionV>
                <wp:extent cx="1254760" cy="779145"/>
                <wp:effectExtent l="0" t="0" r="2540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779145"/>
                          <a:chOff x="0" y="0"/>
                          <a:chExt cx="1254760" cy="779145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 Box 120"/>
                        <wps:cNvSpPr txBox="1"/>
                        <wps:spPr>
                          <a:xfrm>
                            <a:off x="169333" y="168125"/>
                            <a:ext cx="946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C856CC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(</w:t>
                              </w:r>
                              <w:r w:rsidRPr="00C856CC"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Determiner</w:t>
                              </w: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0C15F" id="Group 118" o:spid="_x0000_s1125" style="position:absolute;left:0;text-align:left;margin-left:27.85pt;margin-top:13.9pt;width:98.8pt;height:61.35pt;z-index:251697152;mso-height-relative:margin" coordsize="12547,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">
                <v:shape id="Picture 119" o:spid="_x0000_s1126" type="#_x0000_t75" style="position:absolute;width:12547;height:7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">
                  <v:imagedata r:id="rId10" o:title=""/>
                </v:shape>
                <v:shape id="Text Box 120" o:spid="_x0000_s1127" type="#_x0000_t202" style="position:absolute;left:1693;top:1681;width:94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" filled="f" stroked="f">
                  <v:textbox>
                    <w:txbxContent>
                      <w:p w:rsidR="00710FE0" w:rsidRPr="00C856CC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(</w:t>
                        </w:r>
                        <w:r w:rsidRPr="00C856CC">
                          <w:rPr>
                            <w:rFonts w:ascii="Noteworthy Light" w:hAnsi="Noteworthy Light"/>
                            <w:b/>
                            <w:bCs/>
                          </w:rPr>
                          <w:t>Determiner</w:t>
                        </w:r>
                        <w:r>
                          <w:rPr>
                            <w:rFonts w:ascii="Noteworthy Light" w:hAnsi="Noteworthy Light"/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63F" w:rsidRPr="0055163F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C4E3838" wp14:editId="0FCFB8CE">
                <wp:simplePos x="0" y="0"/>
                <wp:positionH relativeFrom="column">
                  <wp:posOffset>2736215</wp:posOffset>
                </wp:positionH>
                <wp:positionV relativeFrom="paragraph">
                  <wp:posOffset>194310</wp:posOffset>
                </wp:positionV>
                <wp:extent cx="1268095" cy="786765"/>
                <wp:effectExtent l="0" t="0" r="1905" b="63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786765"/>
                          <a:chOff x="0" y="0"/>
                          <a:chExt cx="1268095" cy="78676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 Box 123"/>
                        <wps:cNvSpPr txBox="1"/>
                        <wps:spPr>
                          <a:xfrm>
                            <a:off x="133530" y="187718"/>
                            <a:ext cx="1038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903E04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(Noun)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E3838" id="Group 121" o:spid="_x0000_s1128" style="position:absolute;left:0;text-align:left;margin-left:215.45pt;margin-top:15.3pt;width:99.85pt;height:61.95pt;z-index:251698176;mso-height-relative:margin" coordsize="12680,7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">
                <v:shape id="Picture 122" o:spid="_x0000_s1129" type="#_x0000_t75" style="position:absolute;width:12680;height:7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">
                  <v:imagedata r:id="rId8" o:title=""/>
                </v:shape>
                <v:shape id="Text Box 123" o:spid="_x0000_s1130" type="#_x0000_t202" style="position:absolute;left:1335;top:1877;width:103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q6J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owncDeKG8jlDQAA//8DAFBLAQItABQABgAIAAAAIQDb4fbL7gAAAIUBAAATAAAAAAAA&#13;&#10;AAAAAAAAAAAAAABbQ29udGVudF9UeXBlc10ueG1sUEsBAi0AFAAGAAgAAAAhAFr0LFu/AAAAFQEA&#13;&#10;AAsAAAAAAAAAAAAAAAAAHwEAAF9yZWxzLy5yZWxzUEsBAi0AFAAGAAgAAAAhABbyronHAAAA4QAA&#13;&#10;AA8AAAAAAAAAAAAAAAAABwIAAGRycy9kb3ducmV2LnhtbFBLBQYAAAAAAwADALcAAAD7AgAAAAA=&#13;&#10;" filled="f" stroked="f">
                  <v:textbox>
                    <w:txbxContent>
                      <w:p w:rsidR="00710FE0" w:rsidRPr="00903E04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(Noun)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FE0" w:rsidRPr="00710FE0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CD92421" wp14:editId="314C0A17">
                <wp:simplePos x="0" y="0"/>
                <wp:positionH relativeFrom="column">
                  <wp:posOffset>1575435</wp:posOffset>
                </wp:positionH>
                <wp:positionV relativeFrom="paragraph">
                  <wp:posOffset>1557655</wp:posOffset>
                </wp:positionV>
                <wp:extent cx="1240790" cy="773430"/>
                <wp:effectExtent l="0" t="0" r="3810" b="127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 Box 126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C856CC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beautiful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92421" id="Group 124" o:spid="_x0000_s1131" style="position:absolute;left:0;text-align:left;margin-left:124.05pt;margin-top:122.65pt;width:97.7pt;height:60.9pt;z-index:251699200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">
                <v:shape id="Picture 125" o:spid="_x0000_s1132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">
                  <v:imagedata r:id="rId12" o:title=""/>
                </v:shape>
                <v:shape id="Text Box 126" o:spid="_x0000_s1133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" filled="f" stroked="f">
                  <v:textbox>
                    <w:txbxContent>
                      <w:p w:rsidR="00710FE0" w:rsidRPr="00C856CC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8"/>
                            <w:szCs w:val="28"/>
                          </w:rPr>
                          <w:t>beautiful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FE0" w:rsidRPr="00710FE0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4F6F889" wp14:editId="31A956FE">
                <wp:simplePos x="0" y="0"/>
                <wp:positionH relativeFrom="column">
                  <wp:posOffset>1573530</wp:posOffset>
                </wp:positionH>
                <wp:positionV relativeFrom="paragraph">
                  <wp:posOffset>876300</wp:posOffset>
                </wp:positionV>
                <wp:extent cx="1240790" cy="773430"/>
                <wp:effectExtent l="0" t="0" r="3810" b="127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 Box 129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903E04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towering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6F889" id="Group 127" o:spid="_x0000_s1134" style="position:absolute;left:0;text-align:left;margin-left:123.9pt;margin-top:69pt;width:97.7pt;height:60.9pt;z-index:251700224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">
                <v:shape id="Picture 128" o:spid="_x0000_s1135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">
                  <v:imagedata r:id="rId12" o:title=""/>
                </v:shape>
                <v:shape id="Text Box 129" o:spid="_x0000_s1136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" filled="f" stroked="f">
                  <v:textbox>
                    <w:txbxContent>
                      <w:p w:rsidR="00710FE0" w:rsidRPr="00903E04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towering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FE0" w:rsidRPr="00710FE0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6FE1ADF" wp14:editId="4D59BDF8">
                <wp:simplePos x="0" y="0"/>
                <wp:positionH relativeFrom="column">
                  <wp:posOffset>1566545</wp:posOffset>
                </wp:positionH>
                <wp:positionV relativeFrom="paragraph">
                  <wp:posOffset>177165</wp:posOffset>
                </wp:positionV>
                <wp:extent cx="1240790" cy="773430"/>
                <wp:effectExtent l="0" t="0" r="3810" b="127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773430"/>
                          <a:chOff x="0" y="0"/>
                          <a:chExt cx="1240790" cy="773430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 Box 132"/>
                        <wps:cNvSpPr txBox="1"/>
                        <wps:spPr>
                          <a:xfrm>
                            <a:off x="97002" y="174172"/>
                            <a:ext cx="105446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903E04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32"/>
                                  <w:szCs w:val="32"/>
                                </w:rPr>
                                <w:t>(adjective)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E1ADF" id="Group 130" o:spid="_x0000_s1137" style="position:absolute;left:0;text-align:left;margin-left:123.35pt;margin-top:13.95pt;width:97.7pt;height:60.9pt;z-index:251701248" coordsize="12407,77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">
                <v:shape id="Picture 131" o:spid="_x0000_s1138" type="#_x0000_t75" style="position:absolute;width:12407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">
                  <v:imagedata r:id="rId12" o:title=""/>
                </v:shape>
                <v:shape id="Text Box 132" o:spid="_x0000_s1139" type="#_x0000_t202" style="position:absolute;left:970;top:1741;width:1054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53P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kzGcDeKG8jlDQAA//8DAFBLAQItABQABgAIAAAAIQDb4fbL7gAAAIUBAAATAAAAAAAA&#13;&#10;AAAAAAAAAAAAAABbQ29udGVudF9UeXBlc10ueG1sUEsBAi0AFAAGAAgAAAAhAFr0LFu/AAAAFQEA&#13;&#10;AAsAAAAAAAAAAAAAAAAAHwEAAF9yZWxzLy5yZWxzUEsBAi0AFAAGAAgAAAAhAPxnnc/HAAAA4QAA&#13;&#10;AA8AAAAAAAAAAAAAAAAABwIAAGRycy9kb3ducmV2LnhtbFBLBQYAAAAAAwADALcAAAD7AgAAAAA=&#13;&#10;" filled="f" stroked="f">
                  <v:textbox>
                    <w:txbxContent>
                      <w:p w:rsidR="00710FE0" w:rsidRPr="00903E04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32"/>
                            <w:szCs w:val="32"/>
                          </w:rPr>
                          <w:t>(adjective)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FE0" w:rsidRPr="00710FE0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80B5BA6" wp14:editId="16C7E120">
                <wp:simplePos x="0" y="0"/>
                <wp:positionH relativeFrom="column">
                  <wp:posOffset>4011295</wp:posOffset>
                </wp:positionH>
                <wp:positionV relativeFrom="paragraph">
                  <wp:posOffset>1576705</wp:posOffset>
                </wp:positionV>
                <wp:extent cx="1247140" cy="776605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776605"/>
                          <a:chOff x="0" y="0"/>
                          <a:chExt cx="1247140" cy="776605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 Box 135"/>
                        <wps:cNvSpPr txBox="1"/>
                        <wps:spPr>
                          <a:xfrm>
                            <a:off x="163285" y="138628"/>
                            <a:ext cx="908958" cy="61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55163F" w:rsidRDefault="00223C70" w:rsidP="00710FE0">
                              <w:pP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  <w:t>with bright colours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B5BA6" id="Group 133" o:spid="_x0000_s1140" style="position:absolute;left:0;text-align:left;margin-left:315.85pt;margin-top:124.15pt;width:98.2pt;height:61.15pt;z-index:251702272" coordsize="12471,7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">
                <v:shape id="Picture 134" o:spid="_x0000_s1141" type="#_x0000_t75" style="position:absolute;width:12471;height:7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">
                  <v:imagedata r:id="rId14" o:title=""/>
                </v:shape>
                <v:shape id="Text Box 135" o:spid="_x0000_s1142" type="#_x0000_t202" style="position:absolute;left:1632;top:1386;width:9090;height:6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" filled="f" stroked="f">
                  <v:textbox>
                    <w:txbxContent>
                      <w:p w:rsidR="00710FE0" w:rsidRPr="0055163F" w:rsidRDefault="00223C70" w:rsidP="00710FE0">
                        <w:pP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  <w:t>with bright colours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A631DC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  <w:r w:rsidRPr="00710FE0">
        <w:rPr>
          <w:rFonts w:ascii="Open Sans" w:hAnsi="Open Sans" w:cs="Open San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BD128EF" wp14:editId="021C5236">
                <wp:simplePos x="0" y="0"/>
                <wp:positionH relativeFrom="column">
                  <wp:posOffset>4016375</wp:posOffset>
                </wp:positionH>
                <wp:positionV relativeFrom="paragraph">
                  <wp:posOffset>192405</wp:posOffset>
                </wp:positionV>
                <wp:extent cx="1247140" cy="776605"/>
                <wp:effectExtent l="0" t="0" r="0" b="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776605"/>
                          <a:chOff x="0" y="0"/>
                          <a:chExt cx="1247140" cy="776605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 Box 138"/>
                        <wps:cNvSpPr txBox="1"/>
                        <wps:spPr>
                          <a:xfrm>
                            <a:off x="163285" y="185056"/>
                            <a:ext cx="908958" cy="50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55163F" w:rsidRDefault="00710FE0" w:rsidP="00710FE0">
                              <w:pPr>
                                <w:jc w:val="center"/>
                                <w:rPr>
                                  <w:rFonts w:ascii="Noteworthy Light" w:hAnsi="Noteworthy Ligh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w</w:t>
                              </w:r>
                              <w:r w:rsidRPr="0055163F">
                                <w:rPr>
                                  <w:rFonts w:ascii="Noteworthy Light" w:hAnsi="Noteworthy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ith a kind face.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128EF" id="Group 136" o:spid="_x0000_s1143" style="position:absolute;left:0;text-align:left;margin-left:316.25pt;margin-top:15.15pt;width:98.2pt;height:61.15pt;z-index:251703296" coordsize="12471,7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">
                <v:shape id="Picture 137" o:spid="_x0000_s1144" type="#_x0000_t75" style="position:absolute;width:12471;height:7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">
                  <v:imagedata r:id="rId14" o:title=""/>
                </v:shape>
                <v:shape id="Text Box 138" o:spid="_x0000_s1145" type="#_x0000_t202" style="position:absolute;left:1632;top:1850;width:9090;height:50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" filled="f" stroked="f">
                  <v:textbox>
                    <w:txbxContent>
                      <w:p w:rsidR="00710FE0" w:rsidRPr="0055163F" w:rsidRDefault="00710FE0" w:rsidP="00710FE0">
                        <w:pPr>
                          <w:jc w:val="center"/>
                          <w:rPr>
                            <w:rFonts w:ascii="Noteworthy Light" w:hAnsi="Noteworthy Light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0"/>
                            <w:szCs w:val="20"/>
                          </w:rPr>
                          <w:t>w</w:t>
                        </w:r>
                        <w:r w:rsidRPr="0055163F">
                          <w:rPr>
                            <w:rFonts w:ascii="Noteworthy Light" w:hAnsi="Noteworthy Light"/>
                            <w:b/>
                            <w:bCs/>
                            <w:sz w:val="20"/>
                            <w:szCs w:val="20"/>
                          </w:rPr>
                          <w:t>ith a kind face.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FE0"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E28484D" wp14:editId="1A6A96D4">
                <wp:simplePos x="0" y="0"/>
                <wp:positionH relativeFrom="column">
                  <wp:posOffset>5248623</wp:posOffset>
                </wp:positionH>
                <wp:positionV relativeFrom="paragraph">
                  <wp:posOffset>190869</wp:posOffset>
                </wp:positionV>
                <wp:extent cx="1194435" cy="744855"/>
                <wp:effectExtent l="0" t="0" r="0" b="444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435" cy="744855"/>
                          <a:chOff x="0" y="0"/>
                          <a:chExt cx="1194435" cy="744855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74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 Box 148"/>
                        <wps:cNvSpPr txBox="1"/>
                        <wps:spPr>
                          <a:xfrm>
                            <a:off x="280219" y="132736"/>
                            <a:ext cx="908958" cy="61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55163F" w:rsidRDefault="00710FE0" w:rsidP="00710FE0">
                              <w:pP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  <w:t>in the 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8484D" id="Group 146" o:spid="_x0000_s1146" style="position:absolute;left:0;text-align:left;margin-left:413.3pt;margin-top:15.05pt;width:94.05pt;height:58.65pt;z-index:251710464" coordsize="11944,74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">
                <v:shape id="Picture 147" o:spid="_x0000_s1147" type="#_x0000_t75" style="position:absolute;width:11944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">
                  <v:imagedata r:id="rId16" o:title=""/>
                </v:shape>
                <v:shape id="Text Box 148" o:spid="_x0000_s1148" type="#_x0000_t202" style="position:absolute;left:2802;top:1327;width:9089;height:6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" filled="f" stroked="f">
                  <v:textbox>
                    <w:txbxContent>
                      <w:p w:rsidR="00710FE0" w:rsidRPr="0055163F" w:rsidRDefault="00710FE0" w:rsidP="00710FE0">
                        <w:pP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  <w:t>in the 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710FE0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AAF5B51" wp14:editId="344F1927">
                <wp:simplePos x="0" y="0"/>
                <wp:positionH relativeFrom="column">
                  <wp:posOffset>5248623</wp:posOffset>
                </wp:positionH>
                <wp:positionV relativeFrom="paragraph">
                  <wp:posOffset>142670</wp:posOffset>
                </wp:positionV>
                <wp:extent cx="1194435" cy="744855"/>
                <wp:effectExtent l="0" t="0" r="0" b="4445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435" cy="744855"/>
                          <a:chOff x="0" y="0"/>
                          <a:chExt cx="1194435" cy="744855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74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 Box 151"/>
                        <wps:cNvSpPr txBox="1"/>
                        <wps:spPr>
                          <a:xfrm>
                            <a:off x="280219" y="132736"/>
                            <a:ext cx="908958" cy="61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FE0" w:rsidRPr="0055163F" w:rsidRDefault="00223C70" w:rsidP="00710FE0">
                              <w:pP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b/>
                                  <w:bCs/>
                                  <w:sz w:val="22"/>
                                  <w:szCs w:val="22"/>
                                </w:rPr>
                                <w:t>in the sky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F5B51" id="Group 149" o:spid="_x0000_s1149" style="position:absolute;left:0;text-align:left;margin-left:413.3pt;margin-top:11.25pt;width:94.05pt;height:58.65pt;z-index:251712512" coordsize="11944,74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">
                <v:shape id="Picture 150" o:spid="_x0000_s1150" type="#_x0000_t75" style="position:absolute;width:11944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">
                  <v:imagedata r:id="rId16" o:title=""/>
                </v:shape>
                <v:shape id="Text Box 151" o:spid="_x0000_s1151" type="#_x0000_t202" style="position:absolute;left:2802;top:1327;width:9089;height:6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" filled="f" stroked="f">
                  <v:textbox>
                    <w:txbxContent>
                      <w:p w:rsidR="00710FE0" w:rsidRPr="0055163F" w:rsidRDefault="00223C70" w:rsidP="00710FE0">
                        <w:pP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eworthy Light" w:hAnsi="Noteworthy Light"/>
                            <w:b/>
                            <w:bCs/>
                            <w:sz w:val="22"/>
                            <w:szCs w:val="22"/>
                          </w:rPr>
                          <w:t>in the sky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55163F" w:rsidRDefault="0055163F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</w:p>
    <w:p w:rsidR="00144400" w:rsidRPr="00144400" w:rsidRDefault="00144400" w:rsidP="00144400">
      <w:pPr>
        <w:pStyle w:val="ListParagraph"/>
        <w:rPr>
          <w:rFonts w:ascii="Open Sans" w:hAnsi="Open Sans" w:cs="Open Sans"/>
          <w:b/>
          <w:bCs/>
          <w:sz w:val="28"/>
          <w:szCs w:val="28"/>
        </w:rPr>
      </w:pPr>
      <w:r w:rsidRPr="00144400">
        <w:rPr>
          <w:rFonts w:ascii="Open Sans" w:hAnsi="Open Sans" w:cs="Open Sans"/>
          <w:b/>
          <w:bCs/>
          <w:sz w:val="28"/>
          <w:szCs w:val="28"/>
        </w:rPr>
        <w:t>Extension Activity</w:t>
      </w:r>
    </w:p>
    <w:p w:rsidR="00144400" w:rsidRDefault="00144400" w:rsidP="00144400">
      <w:pPr>
        <w:pStyle w:val="ListParagraph"/>
        <w:rPr>
          <w:rFonts w:ascii="Open Sans" w:hAnsi="Open Sans" w:cs="Open Sans"/>
          <w:sz w:val="28"/>
          <w:szCs w:val="28"/>
        </w:rPr>
      </w:pPr>
    </w:p>
    <w:p w:rsidR="00144400" w:rsidRDefault="002D1AC8" w:rsidP="0055163F">
      <w:pPr>
        <w:pStyle w:val="ListParagraph"/>
        <w:numPr>
          <w:ilvl w:val="0"/>
          <w:numId w:val="1"/>
        </w:num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How can you turn the phrase into a sentence?</w:t>
      </w:r>
    </w:p>
    <w:p w:rsidR="00144400" w:rsidRDefault="00144400" w:rsidP="00144400">
      <w:pPr>
        <w:rPr>
          <w:rFonts w:ascii="Open Sans" w:hAnsi="Open Sans" w:cs="Open Sans"/>
          <w:sz w:val="28"/>
          <w:szCs w:val="28"/>
        </w:rPr>
      </w:pPr>
    </w:p>
    <w:p w:rsidR="00144400" w:rsidRDefault="00144400" w:rsidP="00144400">
      <w:pPr>
        <w:rPr>
          <w:rFonts w:ascii="Open Sans" w:hAnsi="Open Sans" w:cs="Open Sans"/>
          <w:sz w:val="28"/>
          <w:szCs w:val="28"/>
        </w:rPr>
      </w:pPr>
    </w:p>
    <w:p w:rsidR="00144400" w:rsidRPr="00223C70" w:rsidRDefault="00144400" w:rsidP="00223C70">
      <w:pPr>
        <w:rPr>
          <w:rFonts w:ascii="Open Sans" w:hAnsi="Open Sans" w:cs="Open Sans"/>
          <w:sz w:val="28"/>
          <w:szCs w:val="28"/>
        </w:rPr>
      </w:pPr>
    </w:p>
    <w:sectPr w:rsidR="00144400" w:rsidRPr="00223C70" w:rsidSect="00E9285D">
      <w:headerReference w:type="defaul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BDA" w:rsidRDefault="00560BDA" w:rsidP="00E9285D">
      <w:r>
        <w:separator/>
      </w:r>
    </w:p>
  </w:endnote>
  <w:endnote w:type="continuationSeparator" w:id="0">
    <w:p w:rsidR="00560BDA" w:rsidRDefault="00560BDA" w:rsidP="00E92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BDA" w:rsidRDefault="00560BDA" w:rsidP="00E9285D">
      <w:r>
        <w:separator/>
      </w:r>
    </w:p>
  </w:footnote>
  <w:footnote w:type="continuationSeparator" w:id="0">
    <w:p w:rsidR="00560BDA" w:rsidRDefault="00560BDA" w:rsidP="00E92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85D" w:rsidRDefault="00E9285D">
    <w:pPr>
      <w:pStyle w:val="Header"/>
    </w:pPr>
    <w:r>
      <w:rPr>
        <w:noProof/>
      </w:rPr>
      <w:drawing>
        <wp:inline distT="0" distB="0" distL="0" distR="0">
          <wp:extent cx="938893" cy="483186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ith addre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170" cy="522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85D">
      <w:rPr>
        <w:noProof/>
      </w:rPr>
      <w:drawing>
        <wp:inline distT="0" distB="0" distL="0" distR="0" wp14:anchorId="77BDE5D5" wp14:editId="28C9856D">
          <wp:extent cx="6642100" cy="45720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19843" cy="6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12AF1"/>
    <w:multiLevelType w:val="hybridMultilevel"/>
    <w:tmpl w:val="18B688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331CE"/>
    <w:multiLevelType w:val="hybridMultilevel"/>
    <w:tmpl w:val="0CBCE042"/>
    <w:lvl w:ilvl="0" w:tplc="D018CF22">
      <w:start w:val="1"/>
      <w:numFmt w:val="lowerLetter"/>
      <w:lvlText w:val="%1)"/>
      <w:lvlJc w:val="left"/>
      <w:pPr>
        <w:ind w:left="785" w:hanging="360"/>
      </w:pPr>
      <w:rPr>
        <w:rFonts w:ascii="Open Sans" w:eastAsiaTheme="minorHAnsi" w:hAnsi="Open Sans" w:cs="Open Sans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FFE2D82"/>
    <w:multiLevelType w:val="hybridMultilevel"/>
    <w:tmpl w:val="18B688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912"/>
    <w:rsid w:val="00144400"/>
    <w:rsid w:val="001A6B1D"/>
    <w:rsid w:val="00223C70"/>
    <w:rsid w:val="002D1AC8"/>
    <w:rsid w:val="00311524"/>
    <w:rsid w:val="003E56BD"/>
    <w:rsid w:val="004B6912"/>
    <w:rsid w:val="0055163F"/>
    <w:rsid w:val="00560BDA"/>
    <w:rsid w:val="00581C9A"/>
    <w:rsid w:val="00593F34"/>
    <w:rsid w:val="005974B9"/>
    <w:rsid w:val="00710FE0"/>
    <w:rsid w:val="008C069C"/>
    <w:rsid w:val="008D235D"/>
    <w:rsid w:val="009D3443"/>
    <w:rsid w:val="00A631DC"/>
    <w:rsid w:val="00B02189"/>
    <w:rsid w:val="00C856CC"/>
    <w:rsid w:val="00C94C93"/>
    <w:rsid w:val="00DB491A"/>
    <w:rsid w:val="00E9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5CD1C"/>
  <w15:chartTrackingRefBased/>
  <w15:docId w15:val="{DDF10CA9-50BC-5143-B7B3-69CEEA108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8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85D"/>
  </w:style>
  <w:style w:type="paragraph" w:styleId="Footer">
    <w:name w:val="footer"/>
    <w:basedOn w:val="Normal"/>
    <w:link w:val="FooterChar"/>
    <w:uiPriority w:val="99"/>
    <w:unhideWhenUsed/>
    <w:rsid w:val="00E928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85D"/>
  </w:style>
  <w:style w:type="paragraph" w:styleId="ListParagraph">
    <w:name w:val="List Paragraph"/>
    <w:basedOn w:val="Normal"/>
    <w:uiPriority w:val="34"/>
    <w:qFormat/>
    <w:rsid w:val="00E928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main/Downloads/Copy%20of%201.1%20Conjunc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Copy of 1.1 Conjunctions.dotx</Template>
  <TotalTime>56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2020-03-23T10:42:00Z</cp:lastPrinted>
  <dcterms:created xsi:type="dcterms:W3CDTF">2020-03-24T16:34:00Z</dcterms:created>
  <dcterms:modified xsi:type="dcterms:W3CDTF">2020-03-24T17:32:00Z</dcterms:modified>
</cp:coreProperties>
</file>